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1D0133" w14:textId="77777777" w:rsidR="00254F31" w:rsidRDefault="00254F31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8BB3DEE" wp14:editId="0243ABCE">
                <wp:simplePos x="0" y="0"/>
                <wp:positionH relativeFrom="margin">
                  <wp:align>center</wp:align>
                </wp:positionH>
                <wp:positionV relativeFrom="paragraph">
                  <wp:posOffset>5677535</wp:posOffset>
                </wp:positionV>
                <wp:extent cx="18288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2902CD" w14:textId="77777777" w:rsidR="00254F31" w:rsidRPr="00254F31" w:rsidRDefault="00254F31" w:rsidP="00254F31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254F31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Name:_</w:t>
                            </w:r>
                            <w:proofErr w:type="gramEnd"/>
                            <w:r w:rsidRPr="00254F31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</w:t>
                            </w: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</w:t>
                            </w:r>
                          </w:p>
                          <w:p w14:paraId="715D57EC" w14:textId="77777777" w:rsidR="00254F31" w:rsidRPr="00254F31" w:rsidRDefault="00254F31" w:rsidP="00254F31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254F31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Form:</w:t>
                            </w: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</w:t>
                            </w: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Teacher:________________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BB3DE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447.05pt;width:2in;height:2in;z-index:25165414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" filled="f" stroked="f">
                <v:textbox style="mso-fit-shape-to-text:t">
                  <w:txbxContent>
                    <w:p w14:paraId="652902CD" w14:textId="77777777" w:rsidR="00254F31" w:rsidRPr="00254F31" w:rsidRDefault="00254F31" w:rsidP="00254F31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254F31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Name:_</w:t>
                      </w:r>
                      <w:proofErr w:type="gramEnd"/>
                      <w:r w:rsidRPr="00254F31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</w:t>
                      </w: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</w:t>
                      </w:r>
                    </w:p>
                    <w:p w14:paraId="715D57EC" w14:textId="77777777" w:rsidR="00254F31" w:rsidRPr="00254F31" w:rsidRDefault="00254F31" w:rsidP="00254F31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254F31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Form:</w:t>
                      </w: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proofErr w:type="gramEnd"/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</w:t>
                      </w: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Teacher:________________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298D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4EA06F5" wp14:editId="1119C1D8">
                <wp:simplePos x="0" y="0"/>
                <wp:positionH relativeFrom="margin">
                  <wp:align>center</wp:align>
                </wp:positionH>
                <wp:positionV relativeFrom="paragraph">
                  <wp:posOffset>304800</wp:posOffset>
                </wp:positionV>
                <wp:extent cx="1828800" cy="182880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418632" w14:textId="77777777" w:rsidR="00FD298D" w:rsidRPr="00FD298D" w:rsidRDefault="00FD298D" w:rsidP="00FD298D">
                            <w:pPr>
                              <w:rPr>
                                <w:color w:val="000000" w:themeColor="text1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298D">
                              <w:rPr>
                                <w:color w:val="000000" w:themeColor="text1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ATHLETICS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EA06F5" id="Text Box 1" o:spid="_x0000_s1027" type="#_x0000_t202" style="position:absolute;margin-left:0;margin-top:24pt;width:2in;height:2in;z-index:25165107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" filled="f" stroked="f">
                <v:textbox style="mso-fit-shape-to-text:t">
                  <w:txbxContent>
                    <w:p w14:paraId="59418632" w14:textId="77777777" w:rsidR="00FD298D" w:rsidRPr="00FD298D" w:rsidRDefault="00FD298D" w:rsidP="00FD298D">
                      <w:pPr>
                        <w:rPr>
                          <w:color w:val="000000" w:themeColor="text1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298D">
                        <w:rPr>
                          <w:color w:val="000000" w:themeColor="text1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ATHLETICS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298D" w:rsidRPr="00FD298D">
        <w:rPr>
          <w:noProof/>
        </w:rPr>
        <w:drawing>
          <wp:inline distT="0" distB="0" distL="0" distR="0" wp14:anchorId="242E30F8" wp14:editId="1B196819">
            <wp:extent cx="5731510" cy="573151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3D79E" w14:textId="77777777" w:rsidR="00254F31" w:rsidRDefault="00254F31" w:rsidP="00254F31"/>
    <w:p w14:paraId="0C33BD4A" w14:textId="77777777" w:rsidR="00254F31" w:rsidRDefault="00254F31" w:rsidP="00254F31">
      <w:pPr>
        <w:jc w:val="center"/>
      </w:pPr>
    </w:p>
    <w:p w14:paraId="37F18125" w14:textId="77777777" w:rsidR="00254F31" w:rsidRPr="00254F31" w:rsidRDefault="00254F31" w:rsidP="00254F31"/>
    <w:p w14:paraId="46F44A4C" w14:textId="77777777" w:rsidR="00254F31" w:rsidRPr="00254F31" w:rsidRDefault="00254F31" w:rsidP="00254F31"/>
    <w:p w14:paraId="24D327FE" w14:textId="77777777" w:rsidR="00254F31" w:rsidRPr="00254F31" w:rsidRDefault="00254F31" w:rsidP="00254F31"/>
    <w:p w14:paraId="53B201B5" w14:textId="77777777" w:rsidR="00254F31" w:rsidRPr="00254F31" w:rsidRDefault="00254F31" w:rsidP="00254F31"/>
    <w:p w14:paraId="6EF84CB3" w14:textId="77777777" w:rsidR="00254F31" w:rsidRDefault="00254F31" w:rsidP="00254F31"/>
    <w:p w14:paraId="46A367F6" w14:textId="77777777" w:rsidR="00DC25BC" w:rsidRDefault="00254F31" w:rsidP="00254F31">
      <w:pPr>
        <w:tabs>
          <w:tab w:val="left" w:pos="3630"/>
        </w:tabs>
      </w:pPr>
      <w:r>
        <w:tab/>
      </w:r>
    </w:p>
    <w:p w14:paraId="05D828CE" w14:textId="77777777" w:rsidR="00254F31" w:rsidRDefault="00254F31" w:rsidP="00254F31">
      <w:pPr>
        <w:tabs>
          <w:tab w:val="left" w:pos="3630"/>
        </w:tabs>
      </w:pPr>
    </w:p>
    <w:p w14:paraId="50A2118B" w14:textId="77777777" w:rsidR="00254F31" w:rsidRDefault="00254F31" w:rsidP="00254F31">
      <w:pPr>
        <w:tabs>
          <w:tab w:val="left" w:pos="3630"/>
        </w:tabs>
      </w:pPr>
    </w:p>
    <w:p w14:paraId="7487EFDD" w14:textId="77777777" w:rsidR="00190F82" w:rsidRPr="00190F82" w:rsidRDefault="00254F31" w:rsidP="00254F31">
      <w:pPr>
        <w:tabs>
          <w:tab w:val="left" w:pos="3630"/>
        </w:tabs>
        <w:rPr>
          <w:sz w:val="28"/>
        </w:rPr>
      </w:pPr>
      <w:r w:rsidRPr="00190F82">
        <w:rPr>
          <w:b/>
          <w:sz w:val="28"/>
        </w:rPr>
        <w:lastRenderedPageBreak/>
        <w:t>Challenge 1:</w:t>
      </w:r>
      <w:r w:rsidRPr="00190F82">
        <w:rPr>
          <w:sz w:val="28"/>
        </w:rPr>
        <w:t xml:space="preserve"> </w:t>
      </w:r>
    </w:p>
    <w:p w14:paraId="1E09E07B" w14:textId="77777777" w:rsidR="00190F82" w:rsidRDefault="00190F82" w:rsidP="00190F82">
      <w:pPr>
        <w:tabs>
          <w:tab w:val="left" w:pos="3630"/>
        </w:tabs>
        <w:rPr>
          <w:sz w:val="28"/>
        </w:rPr>
      </w:pPr>
      <w:r w:rsidRPr="00190F82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711B3BF" wp14:editId="1D296FAB">
                <wp:simplePos x="0" y="0"/>
                <wp:positionH relativeFrom="margin">
                  <wp:posOffset>-276225</wp:posOffset>
                </wp:positionH>
                <wp:positionV relativeFrom="paragraph">
                  <wp:posOffset>311150</wp:posOffset>
                </wp:positionV>
                <wp:extent cx="6334125" cy="22002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EA4D0" w14:textId="77777777" w:rsidR="00190F82" w:rsidRDefault="00190F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1B3BF" id="Text Box 2" o:spid="_x0000_s1028" type="#_x0000_t202" style="position:absolute;margin-left:-21.75pt;margin-top:24.5pt;width:498.75pt;height:173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">
                <v:textbox>
                  <w:txbxContent>
                    <w:p w14:paraId="7DBEA4D0" w14:textId="77777777" w:rsidR="00190F82" w:rsidRDefault="00190F82"/>
                  </w:txbxContent>
                </v:textbox>
                <w10:wrap type="square" anchorx="margin"/>
              </v:shape>
            </w:pict>
          </mc:Fallback>
        </mc:AlternateContent>
      </w:r>
      <w:r w:rsidR="00254F31" w:rsidRPr="00190F82">
        <w:rPr>
          <w:sz w:val="28"/>
        </w:rPr>
        <w:t>Identify a</w:t>
      </w:r>
      <w:r w:rsidRPr="00190F82">
        <w:rPr>
          <w:sz w:val="28"/>
        </w:rPr>
        <w:t>s many different athletics events as you can in the space below.</w:t>
      </w:r>
    </w:p>
    <w:p w14:paraId="7BF59770" w14:textId="77777777" w:rsidR="00190F82" w:rsidRDefault="00190F82" w:rsidP="00190F82">
      <w:pPr>
        <w:rPr>
          <w:b/>
          <w:sz w:val="28"/>
        </w:rPr>
      </w:pPr>
      <w:r>
        <w:rPr>
          <w:sz w:val="28"/>
        </w:rPr>
        <w:br/>
      </w:r>
      <w:r w:rsidRPr="00190F82">
        <w:rPr>
          <w:b/>
          <w:sz w:val="28"/>
        </w:rPr>
        <w:t>Challenge 2:</w:t>
      </w:r>
    </w:p>
    <w:p w14:paraId="17BF8BD7" w14:textId="77777777" w:rsidR="00190F82" w:rsidRDefault="00190F82" w:rsidP="00190F82">
      <w:pPr>
        <w:rPr>
          <w:sz w:val="28"/>
        </w:rPr>
      </w:pPr>
      <w:r w:rsidRPr="00190F82">
        <w:rPr>
          <w:sz w:val="28"/>
        </w:rPr>
        <w:t xml:space="preserve">State </w:t>
      </w:r>
      <w:r>
        <w:rPr>
          <w:sz w:val="28"/>
        </w:rPr>
        <w:t xml:space="preserve">the different events that make up the women’s pentathlon. </w:t>
      </w:r>
    </w:p>
    <w:p w14:paraId="2A647D2A" w14:textId="77777777" w:rsidR="00190F82" w:rsidRDefault="00190F82" w:rsidP="001746F5">
      <w:pPr>
        <w:pStyle w:val="ListParagraph"/>
        <w:numPr>
          <w:ilvl w:val="0"/>
          <w:numId w:val="1"/>
        </w:numPr>
        <w:spacing w:line="480" w:lineRule="auto"/>
        <w:rPr>
          <w:sz w:val="28"/>
        </w:rPr>
      </w:pPr>
    </w:p>
    <w:p w14:paraId="6C2287BA" w14:textId="77777777" w:rsidR="001746F5" w:rsidRDefault="001746F5" w:rsidP="001746F5">
      <w:pPr>
        <w:pStyle w:val="ListParagraph"/>
        <w:numPr>
          <w:ilvl w:val="0"/>
          <w:numId w:val="1"/>
        </w:numPr>
        <w:spacing w:line="480" w:lineRule="auto"/>
        <w:rPr>
          <w:sz w:val="28"/>
        </w:rPr>
      </w:pPr>
    </w:p>
    <w:p w14:paraId="03BDD1C0" w14:textId="77777777" w:rsidR="001746F5" w:rsidRDefault="001746F5" w:rsidP="001746F5">
      <w:pPr>
        <w:pStyle w:val="ListParagraph"/>
        <w:numPr>
          <w:ilvl w:val="0"/>
          <w:numId w:val="1"/>
        </w:numPr>
        <w:spacing w:line="480" w:lineRule="auto"/>
        <w:rPr>
          <w:sz w:val="28"/>
        </w:rPr>
      </w:pPr>
    </w:p>
    <w:p w14:paraId="24246AE0" w14:textId="77777777" w:rsidR="001746F5" w:rsidRDefault="001746F5" w:rsidP="001746F5">
      <w:pPr>
        <w:pStyle w:val="ListParagraph"/>
        <w:numPr>
          <w:ilvl w:val="0"/>
          <w:numId w:val="1"/>
        </w:numPr>
        <w:spacing w:line="480" w:lineRule="auto"/>
        <w:rPr>
          <w:sz w:val="28"/>
        </w:rPr>
      </w:pPr>
    </w:p>
    <w:p w14:paraId="2424C8BA" w14:textId="77777777" w:rsidR="001746F5" w:rsidRDefault="001746F5" w:rsidP="00190F82">
      <w:pPr>
        <w:pStyle w:val="ListParagraph"/>
        <w:numPr>
          <w:ilvl w:val="0"/>
          <w:numId w:val="1"/>
        </w:numPr>
        <w:rPr>
          <w:sz w:val="28"/>
        </w:rPr>
      </w:pPr>
    </w:p>
    <w:p w14:paraId="323547A3" w14:textId="77777777" w:rsidR="00190F82" w:rsidRPr="00190F82" w:rsidRDefault="00190F82" w:rsidP="00190F82">
      <w:pPr>
        <w:rPr>
          <w:b/>
          <w:sz w:val="28"/>
        </w:rPr>
      </w:pPr>
      <w:r w:rsidRPr="00190F82">
        <w:rPr>
          <w:b/>
          <w:sz w:val="28"/>
        </w:rPr>
        <w:t>Challenge 3:</w:t>
      </w:r>
    </w:p>
    <w:p w14:paraId="4109F74E" w14:textId="77777777" w:rsidR="00190F82" w:rsidRDefault="00190F82" w:rsidP="00190F82">
      <w:pPr>
        <w:rPr>
          <w:sz w:val="28"/>
        </w:rPr>
      </w:pPr>
      <w:r>
        <w:rPr>
          <w:sz w:val="28"/>
        </w:rPr>
        <w:t xml:space="preserve">State the different events that make up the men’s heptathlon. </w:t>
      </w:r>
    </w:p>
    <w:p w14:paraId="366142EE" w14:textId="77777777" w:rsidR="001746F5" w:rsidRDefault="001746F5" w:rsidP="001746F5">
      <w:pPr>
        <w:pStyle w:val="ListParagraph"/>
        <w:numPr>
          <w:ilvl w:val="0"/>
          <w:numId w:val="3"/>
        </w:numPr>
        <w:spacing w:line="360" w:lineRule="auto"/>
        <w:rPr>
          <w:sz w:val="28"/>
        </w:rPr>
      </w:pPr>
    </w:p>
    <w:p w14:paraId="4C5164E6" w14:textId="77777777" w:rsidR="001746F5" w:rsidRDefault="001746F5" w:rsidP="001746F5">
      <w:pPr>
        <w:pStyle w:val="ListParagraph"/>
        <w:numPr>
          <w:ilvl w:val="0"/>
          <w:numId w:val="3"/>
        </w:numPr>
        <w:spacing w:line="360" w:lineRule="auto"/>
        <w:rPr>
          <w:sz w:val="28"/>
        </w:rPr>
      </w:pPr>
    </w:p>
    <w:p w14:paraId="6998AD7C" w14:textId="77777777" w:rsidR="001746F5" w:rsidRDefault="001746F5" w:rsidP="001746F5">
      <w:pPr>
        <w:pStyle w:val="ListParagraph"/>
        <w:numPr>
          <w:ilvl w:val="0"/>
          <w:numId w:val="3"/>
        </w:numPr>
        <w:spacing w:line="360" w:lineRule="auto"/>
        <w:rPr>
          <w:sz w:val="28"/>
        </w:rPr>
      </w:pPr>
    </w:p>
    <w:p w14:paraId="21445766" w14:textId="77777777" w:rsidR="001746F5" w:rsidRDefault="001746F5" w:rsidP="001746F5">
      <w:pPr>
        <w:pStyle w:val="ListParagraph"/>
        <w:numPr>
          <w:ilvl w:val="0"/>
          <w:numId w:val="3"/>
        </w:numPr>
        <w:spacing w:line="360" w:lineRule="auto"/>
        <w:rPr>
          <w:sz w:val="28"/>
        </w:rPr>
      </w:pPr>
    </w:p>
    <w:p w14:paraId="55D9A65D" w14:textId="77777777" w:rsidR="001746F5" w:rsidRDefault="001746F5" w:rsidP="001746F5">
      <w:pPr>
        <w:pStyle w:val="ListParagraph"/>
        <w:numPr>
          <w:ilvl w:val="0"/>
          <w:numId w:val="3"/>
        </w:numPr>
        <w:spacing w:line="360" w:lineRule="auto"/>
        <w:rPr>
          <w:sz w:val="28"/>
        </w:rPr>
      </w:pPr>
    </w:p>
    <w:p w14:paraId="19D03479" w14:textId="77777777" w:rsidR="001746F5" w:rsidRDefault="001746F5" w:rsidP="001746F5">
      <w:pPr>
        <w:pStyle w:val="ListParagraph"/>
        <w:numPr>
          <w:ilvl w:val="0"/>
          <w:numId w:val="3"/>
        </w:numPr>
        <w:spacing w:line="360" w:lineRule="auto"/>
        <w:rPr>
          <w:sz w:val="28"/>
        </w:rPr>
      </w:pPr>
    </w:p>
    <w:p w14:paraId="6379D501" w14:textId="77777777" w:rsidR="001746F5" w:rsidRPr="001746F5" w:rsidRDefault="001746F5" w:rsidP="001746F5">
      <w:pPr>
        <w:pStyle w:val="ListParagraph"/>
        <w:numPr>
          <w:ilvl w:val="0"/>
          <w:numId w:val="3"/>
        </w:numPr>
        <w:spacing w:line="360" w:lineRule="auto"/>
        <w:rPr>
          <w:sz w:val="28"/>
        </w:rPr>
      </w:pPr>
    </w:p>
    <w:p w14:paraId="53ED7967" w14:textId="77777777" w:rsidR="00190F82" w:rsidRPr="003F124D" w:rsidRDefault="0071693E" w:rsidP="00190F82">
      <w:pPr>
        <w:rPr>
          <w:b/>
          <w:sz w:val="36"/>
          <w:u w:val="single"/>
        </w:rPr>
      </w:pPr>
      <w:r w:rsidRPr="003F124D">
        <w:rPr>
          <w:b/>
          <w:sz w:val="36"/>
          <w:u w:val="single"/>
        </w:rPr>
        <w:lastRenderedPageBreak/>
        <w:t xml:space="preserve">Sprint: </w:t>
      </w:r>
      <w:r w:rsidR="001746F5" w:rsidRPr="003F124D">
        <w:rPr>
          <w:b/>
          <w:sz w:val="36"/>
          <w:u w:val="single"/>
        </w:rPr>
        <w:t xml:space="preserve">100m </w:t>
      </w:r>
    </w:p>
    <w:p w14:paraId="58574FCA" w14:textId="77777777" w:rsidR="001746F5" w:rsidRPr="003E572C" w:rsidRDefault="003E572C" w:rsidP="00190F82">
      <w:pPr>
        <w:pStyle w:val="ListParagraph"/>
        <w:numPr>
          <w:ilvl w:val="0"/>
          <w:numId w:val="4"/>
        </w:numPr>
        <w:rPr>
          <w:sz w:val="28"/>
        </w:rPr>
      </w:pPr>
      <w:r w:rsidRPr="001746F5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623B82E" wp14:editId="435D8CE2">
                <wp:simplePos x="0" y="0"/>
                <wp:positionH relativeFrom="margin">
                  <wp:align>center</wp:align>
                </wp:positionH>
                <wp:positionV relativeFrom="paragraph">
                  <wp:posOffset>1008380</wp:posOffset>
                </wp:positionV>
                <wp:extent cx="6343650" cy="2305050"/>
                <wp:effectExtent l="0" t="0" r="19050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C9C18" w14:textId="77777777" w:rsidR="001746F5" w:rsidRPr="001746F5" w:rsidRDefault="001746F5">
                            <w:pPr>
                              <w:rPr>
                                <w:b/>
                              </w:rPr>
                            </w:pPr>
                            <w:r w:rsidRPr="001746F5">
                              <w:rPr>
                                <w:b/>
                              </w:rPr>
                              <w:t xml:space="preserve">Warm up: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3B82E" id="_x0000_s1029" type="#_x0000_t202" style="position:absolute;left:0;text-align:left;margin-left:0;margin-top:79.4pt;width:499.5pt;height:181.5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">
                <v:textbox>
                  <w:txbxContent>
                    <w:p w14:paraId="5ADC9C18" w14:textId="77777777" w:rsidR="001746F5" w:rsidRPr="001746F5" w:rsidRDefault="001746F5">
                      <w:pPr>
                        <w:rPr>
                          <w:b/>
                        </w:rPr>
                      </w:pPr>
                      <w:r w:rsidRPr="001746F5">
                        <w:rPr>
                          <w:b/>
                        </w:rPr>
                        <w:t xml:space="preserve">Warm up: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46F5" w:rsidRPr="003E572C">
        <w:rPr>
          <w:sz w:val="28"/>
        </w:rPr>
        <w:t xml:space="preserve">Design an effective warm up for an athlete who is about to compete in a 100m sprint. </w:t>
      </w:r>
      <w:r>
        <w:rPr>
          <w:sz w:val="28"/>
        </w:rPr>
        <w:br/>
      </w:r>
      <w:r w:rsidR="001746F5" w:rsidRPr="003E572C">
        <w:rPr>
          <w:sz w:val="28"/>
        </w:rPr>
        <w:t>Think about the different phases of a warm up and the skills &amp; drills we looked at during our lesson</w:t>
      </w:r>
      <w:r w:rsidR="0071693E">
        <w:rPr>
          <w:sz w:val="28"/>
        </w:rPr>
        <w:t>s</w:t>
      </w:r>
      <w:r w:rsidR="001746F5" w:rsidRPr="003E572C">
        <w:rPr>
          <w:sz w:val="28"/>
        </w:rPr>
        <w:t xml:space="preserve">. </w:t>
      </w:r>
    </w:p>
    <w:p w14:paraId="289CDD63" w14:textId="77777777" w:rsidR="003E572C" w:rsidRPr="0071693E" w:rsidRDefault="003E572C" w:rsidP="00190F82">
      <w:pPr>
        <w:pStyle w:val="ListParagraph"/>
        <w:numPr>
          <w:ilvl w:val="0"/>
          <w:numId w:val="4"/>
        </w:numPr>
        <w:rPr>
          <w:sz w:val="28"/>
        </w:rPr>
      </w:pPr>
      <w:r w:rsidRPr="0071693E">
        <w:rPr>
          <w:sz w:val="28"/>
        </w:rPr>
        <w:t xml:space="preserve">Identify different coaching points when completing the 100m sprint.  </w:t>
      </w:r>
    </w:p>
    <w:p w14:paraId="24E5F31C" w14:textId="77777777" w:rsidR="00190F82" w:rsidRPr="00190F82" w:rsidRDefault="003E572C" w:rsidP="00190F82">
      <w:pPr>
        <w:rPr>
          <w:sz w:val="28"/>
        </w:rPr>
      </w:pPr>
      <w:r w:rsidRPr="003E572C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E836B78" wp14:editId="02BEA4DA">
                <wp:simplePos x="0" y="0"/>
                <wp:positionH relativeFrom="column">
                  <wp:posOffset>1990725</wp:posOffset>
                </wp:positionH>
                <wp:positionV relativeFrom="paragraph">
                  <wp:posOffset>26670</wp:posOffset>
                </wp:positionV>
                <wp:extent cx="3990975" cy="2495550"/>
                <wp:effectExtent l="0" t="0" r="28575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1AB5D" w14:textId="77777777" w:rsidR="003E572C" w:rsidRPr="003E572C" w:rsidRDefault="003E572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E572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Coaching points: </w:t>
                            </w:r>
                          </w:p>
                          <w:p w14:paraId="240815F5" w14:textId="77777777" w:rsidR="003E572C" w:rsidRPr="003E572C" w:rsidRDefault="003E572C" w:rsidP="003E57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53F258E" w14:textId="77777777" w:rsidR="003E572C" w:rsidRPr="003E572C" w:rsidRDefault="003E572C" w:rsidP="003E57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290925A" w14:textId="77777777" w:rsidR="003E572C" w:rsidRPr="003E572C" w:rsidRDefault="003E572C" w:rsidP="003E57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F4B5166" w14:textId="77777777" w:rsidR="003E572C" w:rsidRPr="003E572C" w:rsidRDefault="003E572C" w:rsidP="003E57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77E9391" w14:textId="77777777" w:rsidR="003E572C" w:rsidRPr="003F124D" w:rsidRDefault="003E572C" w:rsidP="003F124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DEFEF86" w14:textId="77777777" w:rsidR="003E572C" w:rsidRDefault="003E572C" w:rsidP="003E572C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36B78" id="_x0000_s1030" type="#_x0000_t202" style="position:absolute;margin-left:156.75pt;margin-top:2.1pt;width:314.25pt;height:19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">
                <v:textbox>
                  <w:txbxContent>
                    <w:p w14:paraId="7DB1AB5D" w14:textId="77777777" w:rsidR="003E572C" w:rsidRPr="003E572C" w:rsidRDefault="003E572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E572C">
                        <w:rPr>
                          <w:b/>
                          <w:sz w:val="28"/>
                          <w:szCs w:val="28"/>
                        </w:rPr>
                        <w:t xml:space="preserve">Coaching points: </w:t>
                      </w:r>
                    </w:p>
                    <w:p w14:paraId="240815F5" w14:textId="77777777" w:rsidR="003E572C" w:rsidRPr="003E572C" w:rsidRDefault="003E572C" w:rsidP="003E572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</w:p>
                    <w:p w14:paraId="653F258E" w14:textId="77777777" w:rsidR="003E572C" w:rsidRPr="003E572C" w:rsidRDefault="003E572C" w:rsidP="003E572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</w:p>
                    <w:p w14:paraId="4290925A" w14:textId="77777777" w:rsidR="003E572C" w:rsidRPr="003E572C" w:rsidRDefault="003E572C" w:rsidP="003E572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</w:p>
                    <w:p w14:paraId="3F4B5166" w14:textId="77777777" w:rsidR="003E572C" w:rsidRPr="003E572C" w:rsidRDefault="003E572C" w:rsidP="003E572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</w:p>
                    <w:p w14:paraId="477E9391" w14:textId="77777777" w:rsidR="003E572C" w:rsidRPr="003F124D" w:rsidRDefault="003E572C" w:rsidP="003F124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</w:p>
                    <w:p w14:paraId="5DEFEF86" w14:textId="77777777" w:rsidR="003E572C" w:rsidRDefault="003E572C" w:rsidP="003E572C">
                      <w:pPr>
                        <w:pStyle w:val="ListParagrap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E572C">
        <w:rPr>
          <w:noProof/>
        </w:rPr>
        <w:drawing>
          <wp:inline distT="0" distB="0" distL="0" distR="0" wp14:anchorId="1ADE2A9D" wp14:editId="58157817">
            <wp:extent cx="1733550" cy="2552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14:paraId="24AC5257" w14:textId="77777777" w:rsidR="003F124D" w:rsidRDefault="003F124D" w:rsidP="00190F82">
      <w:pPr>
        <w:pStyle w:val="ListParagraph"/>
        <w:numPr>
          <w:ilvl w:val="0"/>
          <w:numId w:val="4"/>
        </w:numPr>
        <w:rPr>
          <w:sz w:val="28"/>
        </w:rPr>
      </w:pPr>
      <w:r w:rsidRPr="003F124D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AACE6E4" wp14:editId="66229F2E">
                <wp:simplePos x="0" y="0"/>
                <wp:positionH relativeFrom="column">
                  <wp:posOffset>-266700</wp:posOffset>
                </wp:positionH>
                <wp:positionV relativeFrom="paragraph">
                  <wp:posOffset>323849</wp:posOffset>
                </wp:positionV>
                <wp:extent cx="6296025" cy="1724025"/>
                <wp:effectExtent l="0" t="0" r="28575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B4D03" w14:textId="77777777" w:rsidR="003F124D" w:rsidRDefault="003F12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CE6E4" id="_x0000_s1031" type="#_x0000_t202" style="position:absolute;left:0;text-align:left;margin-left:-21pt;margin-top:25.5pt;width:495.75pt;height:135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">
                <v:textbox>
                  <w:txbxContent>
                    <w:p w14:paraId="136B4D03" w14:textId="77777777" w:rsidR="003F124D" w:rsidRDefault="003F124D"/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</w:rPr>
        <w:t xml:space="preserve">Explain why the 100m sprint is anaerobic </w:t>
      </w:r>
      <w:r w:rsidRPr="003F124D">
        <w:rPr>
          <w:b/>
          <w:sz w:val="28"/>
        </w:rPr>
        <w:t>or</w:t>
      </w:r>
      <w:r>
        <w:rPr>
          <w:sz w:val="28"/>
        </w:rPr>
        <w:t xml:space="preserve"> aerobic form of exercise. </w:t>
      </w:r>
    </w:p>
    <w:p w14:paraId="2021CC43" w14:textId="77777777" w:rsidR="00724BDE" w:rsidRDefault="002F077B" w:rsidP="00190F82">
      <w:pPr>
        <w:rPr>
          <w:sz w:val="36"/>
          <w:u w:val="single"/>
        </w:rPr>
      </w:pPr>
      <w:r w:rsidRPr="006C2611">
        <w:rPr>
          <w:b/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23E9025" wp14:editId="61554632">
                <wp:simplePos x="0" y="0"/>
                <wp:positionH relativeFrom="column">
                  <wp:posOffset>-361950</wp:posOffset>
                </wp:positionH>
                <wp:positionV relativeFrom="paragraph">
                  <wp:posOffset>3011805</wp:posOffset>
                </wp:positionV>
                <wp:extent cx="6429375" cy="581977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581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79275" w14:textId="53E74E51" w:rsidR="00DD0860" w:rsidRPr="002F077B" w:rsidRDefault="00724BDE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4. </w:t>
                            </w:r>
                            <w:r w:rsidR="002F077B">
                              <w:rPr>
                                <w:sz w:val="28"/>
                              </w:rPr>
                              <w:t xml:space="preserve">Using the </w:t>
                            </w:r>
                            <w:r w:rsidR="002F077B" w:rsidRPr="002F077B">
                              <w:rPr>
                                <w:b/>
                                <w:sz w:val="28"/>
                              </w:rPr>
                              <w:t>key</w:t>
                            </w:r>
                            <w:r w:rsidR="002F077B">
                              <w:rPr>
                                <w:sz w:val="28"/>
                              </w:rPr>
                              <w:t xml:space="preserve"> above, split the 400m</w:t>
                            </w:r>
                            <w:r>
                              <w:rPr>
                                <w:sz w:val="28"/>
                              </w:rPr>
                              <w:t xml:space="preserve"> sprint</w:t>
                            </w:r>
                            <w:r w:rsidR="002F077B">
                              <w:rPr>
                                <w:sz w:val="28"/>
                              </w:rPr>
                              <w:t xml:space="preserve"> into four different phases and discuss tactics</w:t>
                            </w:r>
                            <w:r>
                              <w:rPr>
                                <w:sz w:val="28"/>
                              </w:rPr>
                              <w:t>/</w:t>
                            </w:r>
                            <w:r w:rsidR="002F077B">
                              <w:rPr>
                                <w:sz w:val="28"/>
                              </w:rPr>
                              <w:t xml:space="preserve">strategies to help you complete the race.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E9025" id="_x0000_s1032" type="#_x0000_t202" style="position:absolute;margin-left:-28.5pt;margin-top:237.15pt;width:506.25pt;height:458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">
                <v:textbox>
                  <w:txbxContent>
                    <w:p w14:paraId="4AE79275" w14:textId="53E74E51" w:rsidR="00DD0860" w:rsidRPr="002F077B" w:rsidRDefault="00724BDE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4. </w:t>
                      </w:r>
                      <w:r w:rsidR="002F077B">
                        <w:rPr>
                          <w:sz w:val="28"/>
                        </w:rPr>
                        <w:t xml:space="preserve">Using the </w:t>
                      </w:r>
                      <w:r w:rsidR="002F077B" w:rsidRPr="002F077B">
                        <w:rPr>
                          <w:b/>
                          <w:sz w:val="28"/>
                        </w:rPr>
                        <w:t>key</w:t>
                      </w:r>
                      <w:r w:rsidR="002F077B">
                        <w:rPr>
                          <w:sz w:val="28"/>
                        </w:rPr>
                        <w:t xml:space="preserve"> above, split the 400m</w:t>
                      </w:r>
                      <w:r>
                        <w:rPr>
                          <w:sz w:val="28"/>
                        </w:rPr>
                        <w:t xml:space="preserve"> sprint</w:t>
                      </w:r>
                      <w:r w:rsidR="002F077B">
                        <w:rPr>
                          <w:sz w:val="28"/>
                        </w:rPr>
                        <w:t xml:space="preserve"> into four different phases and discuss tactics</w:t>
                      </w:r>
                      <w:r>
                        <w:rPr>
                          <w:sz w:val="28"/>
                        </w:rPr>
                        <w:t>/</w:t>
                      </w:r>
                      <w:r w:rsidR="002F077B">
                        <w:rPr>
                          <w:sz w:val="28"/>
                        </w:rPr>
                        <w:t xml:space="preserve">strategies to help you complete the race.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A015AF" wp14:editId="04FED1A4">
                <wp:simplePos x="0" y="0"/>
                <wp:positionH relativeFrom="column">
                  <wp:posOffset>2867025</wp:posOffset>
                </wp:positionH>
                <wp:positionV relativeFrom="paragraph">
                  <wp:posOffset>1562735</wp:posOffset>
                </wp:positionV>
                <wp:extent cx="646430" cy="14795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30" cy="147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A15A8F" w14:textId="1F24C2BB" w:rsidR="002F077B" w:rsidRPr="002F077B" w:rsidRDefault="002F077B" w:rsidP="002F077B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9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F077B"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9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015AF" id="Text Box 31" o:spid="_x0000_s1033" type="#_x0000_t202" style="position:absolute;margin-left:225.75pt;margin-top:123.05pt;width:50.9pt;height:116.5pt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" filled="f" stroked="f">
                <v:fill o:detectmouseclick="t"/>
                <v:textbox style="mso-fit-shape-to-text:t">
                  <w:txbxContent>
                    <w:p w14:paraId="42A15A8F" w14:textId="1F24C2BB" w:rsidR="002F077B" w:rsidRPr="002F077B" w:rsidRDefault="002F077B" w:rsidP="002F077B">
                      <w:pPr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9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F077B">
                        <w:rPr>
                          <w:b/>
                          <w:outline/>
                          <w:noProof/>
                          <w:color w:val="5B9BD5" w:themeColor="accent5"/>
                          <w:sz w:val="9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8655FA" wp14:editId="3DAF453C">
                <wp:simplePos x="0" y="0"/>
                <wp:positionH relativeFrom="column">
                  <wp:posOffset>1781175</wp:posOffset>
                </wp:positionH>
                <wp:positionV relativeFrom="paragraph">
                  <wp:posOffset>952500</wp:posOffset>
                </wp:positionV>
                <wp:extent cx="6591300" cy="2571750"/>
                <wp:effectExtent l="0" t="0" r="0" b="63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257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556A95" w14:textId="66296F07" w:rsidR="002F077B" w:rsidRPr="002F077B" w:rsidRDefault="002F077B" w:rsidP="002F077B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144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F077B"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144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655FA" id="Text Box 30" o:spid="_x0000_s1034" type="#_x0000_t202" style="position:absolute;margin-left:140.25pt;margin-top:75pt;width:519pt;height:202.5pt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" filled="f" stroked="f">
                <v:fill o:detectmouseclick="t"/>
                <v:textbox style="mso-fit-shape-to-text:t">
                  <w:txbxContent>
                    <w:p w14:paraId="72556A95" w14:textId="66296F07" w:rsidR="002F077B" w:rsidRPr="002F077B" w:rsidRDefault="002F077B" w:rsidP="002F077B">
                      <w:pPr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144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F077B">
                        <w:rPr>
                          <w:b/>
                          <w:outline/>
                          <w:noProof/>
                          <w:color w:val="5B9BD5" w:themeColor="accent5"/>
                          <w:sz w:val="144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E9134C" wp14:editId="71C73EF8">
                <wp:simplePos x="0" y="0"/>
                <wp:positionH relativeFrom="column">
                  <wp:posOffset>2495550</wp:posOffset>
                </wp:positionH>
                <wp:positionV relativeFrom="paragraph">
                  <wp:posOffset>582930</wp:posOffset>
                </wp:positionV>
                <wp:extent cx="1295400" cy="1276350"/>
                <wp:effectExtent l="0" t="0" r="0" b="63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92AA8C" w14:textId="3C3F424B" w:rsidR="002F077B" w:rsidRPr="002F077B" w:rsidRDefault="002F077B" w:rsidP="002F077B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9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F077B"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9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E9134C" id="Text Box 28" o:spid="_x0000_s1035" type="#_x0000_t202" style="position:absolute;margin-left:196.5pt;margin-top:45.9pt;width:102pt;height:100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" filled="f" stroked="f">
                <v:fill o:detectmouseclick="t"/>
                <v:textbox style="mso-fit-shape-to-text:t">
                  <w:txbxContent>
                    <w:p w14:paraId="0792AA8C" w14:textId="3C3F424B" w:rsidR="002F077B" w:rsidRPr="002F077B" w:rsidRDefault="002F077B" w:rsidP="002F077B">
                      <w:pPr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9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F077B">
                        <w:rPr>
                          <w:b/>
                          <w:outline/>
                          <w:noProof/>
                          <w:color w:val="5B9BD5" w:themeColor="accent5"/>
                          <w:sz w:val="9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44F607" wp14:editId="1CD102A2">
                <wp:simplePos x="0" y="0"/>
                <wp:positionH relativeFrom="column">
                  <wp:posOffset>3801745</wp:posOffset>
                </wp:positionH>
                <wp:positionV relativeFrom="paragraph">
                  <wp:posOffset>952500</wp:posOffset>
                </wp:positionV>
                <wp:extent cx="647700" cy="127635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1E8E77" w14:textId="5D7BED6E" w:rsidR="002F077B" w:rsidRPr="002F077B" w:rsidRDefault="002F077B" w:rsidP="002F077B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144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F077B"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144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4F607" id="Text Box 29" o:spid="_x0000_s1036" type="#_x0000_t202" style="position:absolute;margin-left:299.35pt;margin-top:75pt;width:51pt;height:100.5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" filled="f" stroked="f">
                <v:fill o:detectmouseclick="t"/>
                <v:textbox style="mso-fit-shape-to-text:t">
                  <w:txbxContent>
                    <w:p w14:paraId="011E8E77" w14:textId="5D7BED6E" w:rsidR="002F077B" w:rsidRPr="002F077B" w:rsidRDefault="002F077B" w:rsidP="002F077B">
                      <w:pPr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144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F077B">
                        <w:rPr>
                          <w:b/>
                          <w:outline/>
                          <w:noProof/>
                          <w:color w:val="5B9BD5" w:themeColor="accent5"/>
                          <w:sz w:val="144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5E0690" wp14:editId="1D31075A">
                <wp:simplePos x="0" y="0"/>
                <wp:positionH relativeFrom="column">
                  <wp:posOffset>2495550</wp:posOffset>
                </wp:positionH>
                <wp:positionV relativeFrom="paragraph">
                  <wp:posOffset>1724025</wp:posOffset>
                </wp:positionV>
                <wp:extent cx="1247775" cy="571500"/>
                <wp:effectExtent l="19050" t="19050" r="28575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571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4FEE9" id="Rectangle 27" o:spid="_x0000_s1026" style="position:absolute;margin-left:196.5pt;margin-top:135.75pt;width:98.25pt;height: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" filled="f" strokecolor="#00b0f0" strokeweight="3pt"/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2E3889" wp14:editId="39768582">
                <wp:simplePos x="0" y="0"/>
                <wp:positionH relativeFrom="column">
                  <wp:posOffset>1781175</wp:posOffset>
                </wp:positionH>
                <wp:positionV relativeFrom="paragraph">
                  <wp:posOffset>952500</wp:posOffset>
                </wp:positionV>
                <wp:extent cx="647700" cy="1276350"/>
                <wp:effectExtent l="19050" t="19050" r="1905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276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92F244" id="Rectangle 26" o:spid="_x0000_s1026" style="position:absolute;margin-left:140.25pt;margin-top:75pt;width:51pt;height:10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" filled="f" strokecolor="#00b050" strokeweight="3pt"/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95A7E1" wp14:editId="483FCB0F">
                <wp:simplePos x="0" y="0"/>
                <wp:positionH relativeFrom="column">
                  <wp:posOffset>3800475</wp:posOffset>
                </wp:positionH>
                <wp:positionV relativeFrom="paragraph">
                  <wp:posOffset>952500</wp:posOffset>
                </wp:positionV>
                <wp:extent cx="647700" cy="1276350"/>
                <wp:effectExtent l="19050" t="19050" r="1905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276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BFF83C" w14:textId="75763895" w:rsidR="00B94EA4" w:rsidRPr="00B94EA4" w:rsidRDefault="00B94EA4" w:rsidP="002F077B">
                            <w:pPr>
                              <w:rPr>
                                <w:sz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95A7E1" id="Rectangle 24" o:spid="_x0000_s1037" style="position:absolute;margin-left:299.25pt;margin-top:75pt;width:51pt;height:100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" filled="f" strokecolor="#c00000" strokeweight="3pt">
                <v:textbox>
                  <w:txbxContent>
                    <w:p w14:paraId="45BFF83C" w14:textId="75763895" w:rsidR="00B94EA4" w:rsidRPr="00B94EA4" w:rsidRDefault="00B94EA4" w:rsidP="002F077B">
                      <w:pPr>
                        <w:rPr>
                          <w:sz w:val="1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0531C6" wp14:editId="7BE99C27">
                <wp:simplePos x="0" y="0"/>
                <wp:positionH relativeFrom="column">
                  <wp:posOffset>2514600</wp:posOffset>
                </wp:positionH>
                <wp:positionV relativeFrom="paragraph">
                  <wp:posOffset>771525</wp:posOffset>
                </wp:positionV>
                <wp:extent cx="1228725" cy="523875"/>
                <wp:effectExtent l="19050" t="19050" r="28575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523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C6FB88" id="Rectangle 25" o:spid="_x0000_s1026" style="position:absolute;margin-left:198pt;margin-top:60.75pt;width:96.75pt;height:41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" filled="f" strokecolor="#ffc000" strokeweight="3pt"/>
            </w:pict>
          </mc:Fallback>
        </mc:AlternateContent>
      </w:r>
      <w:r w:rsidR="008B2E28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0F08DC" wp14:editId="01F22C04">
                <wp:simplePos x="0" y="0"/>
                <wp:positionH relativeFrom="column">
                  <wp:posOffset>4810125</wp:posOffset>
                </wp:positionH>
                <wp:positionV relativeFrom="paragraph">
                  <wp:posOffset>523875</wp:posOffset>
                </wp:positionV>
                <wp:extent cx="1266825" cy="178117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78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CD9285" w14:textId="3354C3DE" w:rsidR="00DD0860" w:rsidRDefault="00DD0860">
                            <w:pPr>
                              <w:rPr>
                                <w:b/>
                              </w:rPr>
                            </w:pPr>
                            <w:r w:rsidRPr="00DD0860">
                              <w:rPr>
                                <w:b/>
                              </w:rPr>
                              <w:t>Key:</w:t>
                            </w:r>
                          </w:p>
                          <w:p w14:paraId="55EADC4F" w14:textId="2EED8CD9" w:rsidR="00DD0860" w:rsidRDefault="00DD0860" w:rsidP="00DD086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 w:rsidRPr="008B2E28">
                              <w:t>Phase 1</w:t>
                            </w:r>
                            <w:r w:rsidR="008B2E28">
                              <w:br/>
                            </w:r>
                          </w:p>
                          <w:p w14:paraId="0824AE47" w14:textId="56A4437A" w:rsidR="008B2E28" w:rsidRDefault="008B2E28" w:rsidP="008B2E2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Phase 2</w:t>
                            </w:r>
                            <w:r>
                              <w:br/>
                            </w:r>
                          </w:p>
                          <w:p w14:paraId="7A1D71D0" w14:textId="56AC3ACF" w:rsidR="008B2E28" w:rsidRDefault="008B2E28" w:rsidP="008B2E2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Phase 3</w:t>
                            </w:r>
                            <w:r>
                              <w:br/>
                            </w:r>
                          </w:p>
                          <w:p w14:paraId="16C31FEB" w14:textId="030B094D" w:rsidR="008B2E28" w:rsidRPr="008B2E28" w:rsidRDefault="008B2E28" w:rsidP="008B2E2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Phase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F08DC" id="Text Box 13" o:spid="_x0000_s1038" type="#_x0000_t202" style="position:absolute;margin-left:378.75pt;margin-top:41.25pt;width:99.75pt;height:140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" fillcolor="white [3201]" strokeweight=".5pt">
                <v:textbox>
                  <w:txbxContent>
                    <w:p w14:paraId="7ECD9285" w14:textId="3354C3DE" w:rsidR="00DD0860" w:rsidRDefault="00DD0860">
                      <w:pPr>
                        <w:rPr>
                          <w:b/>
                        </w:rPr>
                      </w:pPr>
                      <w:r w:rsidRPr="00DD0860">
                        <w:rPr>
                          <w:b/>
                        </w:rPr>
                        <w:t>Key:</w:t>
                      </w:r>
                    </w:p>
                    <w:p w14:paraId="55EADC4F" w14:textId="2EED8CD9" w:rsidR="00DD0860" w:rsidRDefault="00DD0860" w:rsidP="00DD0860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 w:rsidRPr="008B2E28">
                        <w:t>Phase 1</w:t>
                      </w:r>
                      <w:r w:rsidR="008B2E28">
                        <w:br/>
                      </w:r>
                    </w:p>
                    <w:p w14:paraId="0824AE47" w14:textId="56A4437A" w:rsidR="008B2E28" w:rsidRDefault="008B2E28" w:rsidP="008B2E28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Phase 2</w:t>
                      </w:r>
                      <w:r>
                        <w:br/>
                      </w:r>
                    </w:p>
                    <w:p w14:paraId="7A1D71D0" w14:textId="56AC3ACF" w:rsidR="008B2E28" w:rsidRDefault="008B2E28" w:rsidP="008B2E28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Phase 3</w:t>
                      </w:r>
                      <w:r>
                        <w:br/>
                      </w:r>
                    </w:p>
                    <w:p w14:paraId="16C31FEB" w14:textId="030B094D" w:rsidR="008B2E28" w:rsidRPr="008B2E28" w:rsidRDefault="008B2E28" w:rsidP="008B2E28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Phase 4</w:t>
                      </w:r>
                    </w:p>
                  </w:txbxContent>
                </v:textbox>
              </v:shape>
            </w:pict>
          </mc:Fallback>
        </mc:AlternateContent>
      </w:r>
      <w:r w:rsidR="008B2E28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95BEBE" wp14:editId="7F40B9FD">
                <wp:simplePos x="0" y="0"/>
                <wp:positionH relativeFrom="column">
                  <wp:posOffset>4876800</wp:posOffset>
                </wp:positionH>
                <wp:positionV relativeFrom="paragraph">
                  <wp:posOffset>1866900</wp:posOffset>
                </wp:positionV>
                <wp:extent cx="295275" cy="314325"/>
                <wp:effectExtent l="19050" t="38100" r="47625" b="47625"/>
                <wp:wrapNone/>
                <wp:docPr id="21" name="Star: 5 Point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14325"/>
                        </a:xfrm>
                        <a:prstGeom prst="star5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CBDB3" id="Star: 5 Points 21" o:spid="_x0000_s1026" style="position:absolute;margin-left:384pt;margin-top:147pt;width:23.25pt;height:2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275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" path="m,120061r112786,1l147638,r34851,120062l295275,120061r-91246,74202l238882,314324,147638,240121,56393,314324,91246,194263,,120061xe" fillcolor="#00b0f0" strokecolor="#00b0f0" strokeweight="1pt">
                <v:stroke joinstyle="miter"/>
                <v:path arrowok="t" o:connecttype="custom" o:connectlocs="0,120061;112786,120062;147638,0;182489,120062;295275,120061;204029,194263;238882,314324;147638,240121;56393,314324;91246,194263;0,120061" o:connectangles="0,0,0,0,0,0,0,0,0,0,0"/>
              </v:shape>
            </w:pict>
          </mc:Fallback>
        </mc:AlternateContent>
      </w:r>
      <w:r w:rsidR="008B2E28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75185C" wp14:editId="41F1E27C">
                <wp:simplePos x="0" y="0"/>
                <wp:positionH relativeFrom="column">
                  <wp:posOffset>4867275</wp:posOffset>
                </wp:positionH>
                <wp:positionV relativeFrom="paragraph">
                  <wp:posOffset>1504950</wp:posOffset>
                </wp:positionV>
                <wp:extent cx="295275" cy="295275"/>
                <wp:effectExtent l="19050" t="38100" r="47625" b="47625"/>
                <wp:wrapNone/>
                <wp:docPr id="19" name="Star: 5 Point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2B355" id="Star: 5 Points 19" o:spid="_x0000_s1026" style="position:absolute;margin-left:383.25pt;margin-top:118.5pt;width:23.25pt;height:23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" path="m,112785r112786,1l147638,r34851,112786l295275,112785r-91246,69704l238882,295274,147638,225568,56393,295274,91246,182489,,112785xe" fillcolor="#00b050" strokecolor="#00b050" strokeweight="1pt">
                <v:stroke joinstyle="miter"/>
                <v:path arrowok="t" o:connecttype="custom" o:connectlocs="0,112785;112786,112786;147638,0;182489,112786;295275,112785;204029,182489;238882,295274;147638,225568;56393,295274;91246,182489;0,112785" o:connectangles="0,0,0,0,0,0,0,0,0,0,0"/>
              </v:shape>
            </w:pict>
          </mc:Fallback>
        </mc:AlternateContent>
      </w:r>
      <w:r w:rsidR="008B2E28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B8129D" wp14:editId="25BCB6F2">
                <wp:simplePos x="0" y="0"/>
                <wp:positionH relativeFrom="column">
                  <wp:posOffset>4876800</wp:posOffset>
                </wp:positionH>
                <wp:positionV relativeFrom="paragraph">
                  <wp:posOffset>1152525</wp:posOffset>
                </wp:positionV>
                <wp:extent cx="285750" cy="285750"/>
                <wp:effectExtent l="19050" t="38100" r="38100" b="38100"/>
                <wp:wrapNone/>
                <wp:docPr id="18" name="Star: 5 Point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450993" id="Star: 5 Points 18" o:spid="_x0000_s1026" style="position:absolute;margin-left:384pt;margin-top:90.75pt;width:22.5pt;height:22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8575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" path="m,109147r109147,l142875,r33728,109147l285750,109147r-88303,67455l231176,285749,142875,218292,54574,285749,88303,176602,,109147xe" fillcolor="#ffc000" strokecolor="#ffc000" strokeweight="1pt">
                <v:stroke joinstyle="miter"/>
                <v:path arrowok="t" o:connecttype="custom" o:connectlocs="0,109147;109147,109147;142875,0;176603,109147;285750,109147;197447,176602;231176,285749;142875,218292;54574,285749;88303,176602;0,109147" o:connectangles="0,0,0,0,0,0,0,0,0,0,0"/>
              </v:shape>
            </w:pict>
          </mc:Fallback>
        </mc:AlternateContent>
      </w:r>
      <w:r w:rsidR="00DD0860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905ECE" wp14:editId="2EA84BDD">
                <wp:simplePos x="0" y="0"/>
                <wp:positionH relativeFrom="column">
                  <wp:posOffset>4876800</wp:posOffset>
                </wp:positionH>
                <wp:positionV relativeFrom="paragraph">
                  <wp:posOffset>771525</wp:posOffset>
                </wp:positionV>
                <wp:extent cx="276225" cy="276225"/>
                <wp:effectExtent l="19050" t="38100" r="47625" b="47625"/>
                <wp:wrapNone/>
                <wp:docPr id="14" name="Star: 5 Point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star5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8C99C" id="Star: 5 Points 14" o:spid="_x0000_s1026" style="position:absolute;margin-left:384pt;margin-top:60.75pt;width:21.75pt;height:21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622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" path="m,105508r105509,1l138113,r32603,105509l276225,105508r-85359,65208l223471,276224,138113,211016,52754,276224,85359,170716,,105508xe" fillcolor="#c00000" strokecolor="#c00000" strokeweight="1pt">
                <v:stroke joinstyle="miter"/>
                <v:path arrowok="t" o:connecttype="custom" o:connectlocs="0,105508;105509,105509;138113,0;170716,105509;276225,105508;190866,170716;223471,276224;138113,211016;52754,276224;85359,170716;0,105508" o:connectangles="0,0,0,0,0,0,0,0,0,0,0"/>
              </v:shape>
            </w:pict>
          </mc:Fallback>
        </mc:AlternateContent>
      </w:r>
      <w:r w:rsidR="00832321" w:rsidRPr="00832321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50047" behindDoc="0" locked="0" layoutInCell="1" allowOverlap="1" wp14:anchorId="120D4600" wp14:editId="360C332C">
                <wp:simplePos x="0" y="0"/>
                <wp:positionH relativeFrom="column">
                  <wp:posOffset>-409575</wp:posOffset>
                </wp:positionH>
                <wp:positionV relativeFrom="paragraph">
                  <wp:posOffset>371475</wp:posOffset>
                </wp:positionV>
                <wp:extent cx="6591300" cy="257175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257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169BB" w14:textId="3F7C6830" w:rsidR="00832321" w:rsidRDefault="006C2611">
                            <w:r>
                              <w:t xml:space="preserve"> </w:t>
                            </w:r>
                            <w:r w:rsidR="00832321" w:rsidRPr="00832321">
                              <w:drawing>
                                <wp:inline distT="0" distB="0" distL="0" distR="0" wp14:anchorId="42F43693" wp14:editId="1EE7DF79">
                                  <wp:extent cx="1809750" cy="245745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9750" cy="2457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32321">
                              <w:t xml:space="preserve">  </w:t>
                            </w:r>
                            <w:r w:rsidRPr="006C2611">
                              <w:drawing>
                                <wp:inline distT="0" distB="0" distL="0" distR="0" wp14:anchorId="01A90582" wp14:editId="20BA1CF9">
                                  <wp:extent cx="3133725" cy="2466975"/>
                                  <wp:effectExtent l="0" t="0" r="9525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3725" cy="2466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498C74" w14:textId="2F61DBC6" w:rsidR="006C2611" w:rsidRDefault="006C2611">
                            <w: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D4600" id="_x0000_s1039" type="#_x0000_t202" style="position:absolute;margin-left:-32.25pt;margin-top:29.25pt;width:519pt;height:202.5pt;z-index:2516500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" stroked="f">
                <v:textbox>
                  <w:txbxContent>
                    <w:p w14:paraId="4AC169BB" w14:textId="3F7C6830" w:rsidR="00832321" w:rsidRDefault="006C2611">
                      <w:r>
                        <w:t xml:space="preserve"> </w:t>
                      </w:r>
                      <w:r w:rsidR="00832321" w:rsidRPr="00832321">
                        <w:drawing>
                          <wp:inline distT="0" distB="0" distL="0" distR="0" wp14:anchorId="42F43693" wp14:editId="1EE7DF79">
                            <wp:extent cx="1809750" cy="245745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9750" cy="2457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32321">
                        <w:t xml:space="preserve">  </w:t>
                      </w:r>
                      <w:r w:rsidRPr="006C2611">
                        <w:drawing>
                          <wp:inline distT="0" distB="0" distL="0" distR="0" wp14:anchorId="01A90582" wp14:editId="20BA1CF9">
                            <wp:extent cx="3133725" cy="2466975"/>
                            <wp:effectExtent l="0" t="0" r="9525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33725" cy="2466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498C74" w14:textId="2F61DBC6" w:rsidR="006C2611" w:rsidRDefault="006C2611">
                      <w:r>
                        <w:t xml:space="preserve">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693E" w:rsidRPr="003F124D">
        <w:rPr>
          <w:b/>
          <w:sz w:val="36"/>
          <w:u w:val="single"/>
        </w:rPr>
        <w:t xml:space="preserve">Middle Distance: 400m </w:t>
      </w:r>
    </w:p>
    <w:p w14:paraId="21F97E6F" w14:textId="4485CB62" w:rsidR="0071693E" w:rsidRPr="00724BDE" w:rsidRDefault="0071693E" w:rsidP="00190F82">
      <w:pPr>
        <w:rPr>
          <w:sz w:val="44"/>
          <w:u w:val="single"/>
        </w:rPr>
      </w:pPr>
      <w:r w:rsidRPr="00724BDE">
        <w:rPr>
          <w:b/>
          <w:sz w:val="36"/>
          <w:u w:val="single"/>
        </w:rPr>
        <w:lastRenderedPageBreak/>
        <w:t xml:space="preserve">Long Distance: </w:t>
      </w:r>
      <w:r w:rsidR="00C261D8">
        <w:rPr>
          <w:b/>
          <w:sz w:val="36"/>
          <w:u w:val="single"/>
        </w:rPr>
        <w:t>8</w:t>
      </w:r>
      <w:r w:rsidRPr="00724BDE">
        <w:rPr>
          <w:b/>
          <w:sz w:val="36"/>
          <w:u w:val="single"/>
        </w:rPr>
        <w:t>00</w:t>
      </w:r>
      <w:r w:rsidR="00974D57">
        <w:rPr>
          <w:b/>
          <w:sz w:val="36"/>
          <w:u w:val="single"/>
        </w:rPr>
        <w:t>/1500</w:t>
      </w:r>
      <w:r w:rsidRPr="00724BDE">
        <w:rPr>
          <w:b/>
          <w:sz w:val="36"/>
          <w:u w:val="single"/>
        </w:rPr>
        <w:t xml:space="preserve">m </w:t>
      </w:r>
    </w:p>
    <w:p w14:paraId="35908DDD" w14:textId="41E2DA6D" w:rsidR="00724BDE" w:rsidRDefault="00C261D8" w:rsidP="00724BDE">
      <w:pPr>
        <w:jc w:val="center"/>
        <w:rPr>
          <w:b/>
          <w:sz w:val="28"/>
        </w:rPr>
      </w:pPr>
      <w:r w:rsidRPr="00724BDE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BC9F98B" wp14:editId="5FCCD022">
                <wp:simplePos x="0" y="0"/>
                <wp:positionH relativeFrom="column">
                  <wp:posOffset>-361950</wp:posOffset>
                </wp:positionH>
                <wp:positionV relativeFrom="paragraph">
                  <wp:posOffset>2933065</wp:posOffset>
                </wp:positionV>
                <wp:extent cx="6448425" cy="5505450"/>
                <wp:effectExtent l="0" t="0" r="28575" b="1905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550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A363F" w14:textId="49C49832" w:rsidR="00724BDE" w:rsidRPr="00724BDE" w:rsidRDefault="00724BDE">
                            <w:pPr>
                              <w:rPr>
                                <w:sz w:val="28"/>
                              </w:rPr>
                            </w:pPr>
                            <w:r w:rsidRPr="00724BDE">
                              <w:rPr>
                                <w:sz w:val="28"/>
                              </w:rPr>
                              <w:t xml:space="preserve">5. Explain why pacing is important when completing </w:t>
                            </w:r>
                            <w:r w:rsidR="00C261D8">
                              <w:rPr>
                                <w:sz w:val="28"/>
                              </w:rPr>
                              <w:t>8</w:t>
                            </w:r>
                            <w:r w:rsidRPr="00724BDE">
                              <w:rPr>
                                <w:sz w:val="28"/>
                              </w:rPr>
                              <w:t>00</w:t>
                            </w:r>
                            <w:r w:rsidR="00974D57">
                              <w:rPr>
                                <w:sz w:val="28"/>
                              </w:rPr>
                              <w:t>/1500</w:t>
                            </w:r>
                            <w:r w:rsidRPr="00724BDE">
                              <w:rPr>
                                <w:sz w:val="28"/>
                              </w:rPr>
                              <w:t xml:space="preserve">m. </w:t>
                            </w:r>
                          </w:p>
                          <w:p w14:paraId="01670AF4" w14:textId="691BD2C8" w:rsidR="00724BDE" w:rsidRDefault="00724BDE"/>
                          <w:p w14:paraId="6B723FEF" w14:textId="190BB41B" w:rsidR="00724BDE" w:rsidRDefault="00724BDE"/>
                          <w:p w14:paraId="71092215" w14:textId="066D7B44" w:rsidR="00724BDE" w:rsidRDefault="00724BDE"/>
                          <w:p w14:paraId="311E8817" w14:textId="4FEC45E3" w:rsidR="00724BDE" w:rsidRDefault="00724BDE"/>
                          <w:p w14:paraId="3641FF1D" w14:textId="1CE4D9B9" w:rsidR="00C261D8" w:rsidRDefault="00C261D8"/>
                          <w:p w14:paraId="12814E0D" w14:textId="77777777" w:rsidR="00C261D8" w:rsidRDefault="00C261D8"/>
                          <w:p w14:paraId="6E1BDA2C" w14:textId="4F59A482" w:rsidR="00724BDE" w:rsidRDefault="00724BDE"/>
                          <w:p w14:paraId="3D08E83E" w14:textId="77777777" w:rsidR="00C261D8" w:rsidRDefault="00C261D8"/>
                          <w:p w14:paraId="7F485695" w14:textId="24F99364" w:rsidR="00724BDE" w:rsidRPr="00C261D8" w:rsidRDefault="00724BDE">
                            <w:pPr>
                              <w:rPr>
                                <w:sz w:val="28"/>
                              </w:rPr>
                            </w:pPr>
                            <w:r w:rsidRPr="00C261D8">
                              <w:rPr>
                                <w:sz w:val="28"/>
                              </w:rPr>
                              <w:t>6. Identify and define the method of training used when completing the 800m</w:t>
                            </w:r>
                            <w:r w:rsidR="00974D57">
                              <w:rPr>
                                <w:sz w:val="28"/>
                              </w:rPr>
                              <w:t>/</w:t>
                            </w:r>
                            <w:r w:rsidRPr="00C261D8">
                              <w:rPr>
                                <w:sz w:val="28"/>
                              </w:rPr>
                              <w:t xml:space="preserve">. </w:t>
                            </w:r>
                          </w:p>
                          <w:p w14:paraId="37DE6AF9" w14:textId="6ABAA121" w:rsidR="00724BDE" w:rsidRDefault="00724BDE"/>
                          <w:p w14:paraId="14C4648E" w14:textId="77777777" w:rsidR="00724BDE" w:rsidRDefault="00724B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9F98B" id="_x0000_s1040" type="#_x0000_t202" style="position:absolute;left:0;text-align:left;margin-left:-28.5pt;margin-top:230.95pt;width:507.75pt;height:433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">
                <v:textbox>
                  <w:txbxContent>
                    <w:p w14:paraId="24DA363F" w14:textId="49C49832" w:rsidR="00724BDE" w:rsidRPr="00724BDE" w:rsidRDefault="00724BDE">
                      <w:pPr>
                        <w:rPr>
                          <w:sz w:val="28"/>
                        </w:rPr>
                      </w:pPr>
                      <w:r w:rsidRPr="00724BDE">
                        <w:rPr>
                          <w:sz w:val="28"/>
                        </w:rPr>
                        <w:t xml:space="preserve">5. Explain why pacing is important when completing </w:t>
                      </w:r>
                      <w:r w:rsidR="00C261D8">
                        <w:rPr>
                          <w:sz w:val="28"/>
                        </w:rPr>
                        <w:t>8</w:t>
                      </w:r>
                      <w:r w:rsidRPr="00724BDE">
                        <w:rPr>
                          <w:sz w:val="28"/>
                        </w:rPr>
                        <w:t>00</w:t>
                      </w:r>
                      <w:r w:rsidR="00974D57">
                        <w:rPr>
                          <w:sz w:val="28"/>
                        </w:rPr>
                        <w:t>/1500</w:t>
                      </w:r>
                      <w:r w:rsidRPr="00724BDE">
                        <w:rPr>
                          <w:sz w:val="28"/>
                        </w:rPr>
                        <w:t xml:space="preserve">m. </w:t>
                      </w:r>
                    </w:p>
                    <w:p w14:paraId="01670AF4" w14:textId="691BD2C8" w:rsidR="00724BDE" w:rsidRDefault="00724BDE"/>
                    <w:p w14:paraId="6B723FEF" w14:textId="190BB41B" w:rsidR="00724BDE" w:rsidRDefault="00724BDE"/>
                    <w:p w14:paraId="71092215" w14:textId="066D7B44" w:rsidR="00724BDE" w:rsidRDefault="00724BDE"/>
                    <w:p w14:paraId="311E8817" w14:textId="4FEC45E3" w:rsidR="00724BDE" w:rsidRDefault="00724BDE"/>
                    <w:p w14:paraId="3641FF1D" w14:textId="1CE4D9B9" w:rsidR="00C261D8" w:rsidRDefault="00C261D8"/>
                    <w:p w14:paraId="12814E0D" w14:textId="77777777" w:rsidR="00C261D8" w:rsidRDefault="00C261D8"/>
                    <w:p w14:paraId="6E1BDA2C" w14:textId="4F59A482" w:rsidR="00724BDE" w:rsidRDefault="00724BDE"/>
                    <w:p w14:paraId="3D08E83E" w14:textId="77777777" w:rsidR="00C261D8" w:rsidRDefault="00C261D8"/>
                    <w:p w14:paraId="7F485695" w14:textId="24F99364" w:rsidR="00724BDE" w:rsidRPr="00C261D8" w:rsidRDefault="00724BDE">
                      <w:pPr>
                        <w:rPr>
                          <w:sz w:val="28"/>
                        </w:rPr>
                      </w:pPr>
                      <w:r w:rsidRPr="00C261D8">
                        <w:rPr>
                          <w:sz w:val="28"/>
                        </w:rPr>
                        <w:t>6. Identify and define the method of training used when completing the 800m</w:t>
                      </w:r>
                      <w:r w:rsidR="00974D57">
                        <w:rPr>
                          <w:sz w:val="28"/>
                        </w:rPr>
                        <w:t>/</w:t>
                      </w:r>
                      <w:r w:rsidRPr="00C261D8">
                        <w:rPr>
                          <w:sz w:val="28"/>
                        </w:rPr>
                        <w:t xml:space="preserve">. </w:t>
                      </w:r>
                    </w:p>
                    <w:p w14:paraId="37DE6AF9" w14:textId="6ABAA121" w:rsidR="00724BDE" w:rsidRDefault="00724BDE"/>
                    <w:p w14:paraId="14C4648E" w14:textId="77777777" w:rsidR="00724BDE" w:rsidRDefault="00724BDE"/>
                  </w:txbxContent>
                </v:textbox>
                <w10:wrap type="square"/>
              </v:shape>
            </w:pict>
          </mc:Fallback>
        </mc:AlternateContent>
      </w:r>
      <w:r w:rsidR="00724BDE" w:rsidRPr="00724BDE">
        <w:drawing>
          <wp:inline distT="0" distB="0" distL="0" distR="0" wp14:anchorId="49D819A8" wp14:editId="34A8E901">
            <wp:extent cx="4664684" cy="2623820"/>
            <wp:effectExtent l="0" t="0" r="3175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5616" cy="263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41F65" w14:textId="5A1A237C" w:rsidR="0071693E" w:rsidRDefault="0071693E" w:rsidP="00190F82">
      <w:pPr>
        <w:rPr>
          <w:b/>
          <w:sz w:val="36"/>
          <w:u w:val="single"/>
        </w:rPr>
      </w:pPr>
      <w:r w:rsidRPr="00C261D8">
        <w:rPr>
          <w:b/>
          <w:sz w:val="36"/>
          <w:u w:val="single"/>
        </w:rPr>
        <w:lastRenderedPageBreak/>
        <w:t>Throw: Discus</w:t>
      </w:r>
    </w:p>
    <w:p w14:paraId="32186B95" w14:textId="30A1DC88" w:rsidR="00974D57" w:rsidRDefault="00974D57" w:rsidP="00974D57">
      <w:pPr>
        <w:jc w:val="center"/>
        <w:rPr>
          <w:b/>
          <w:sz w:val="36"/>
          <w:u w:val="single"/>
        </w:rPr>
      </w:pPr>
      <w:r w:rsidRPr="00974D57">
        <w:rPr>
          <w:b/>
          <w:noProof/>
          <w:sz w:val="36"/>
          <w:u w:val="single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76E0955" wp14:editId="1158C4D3">
                <wp:simplePos x="0" y="0"/>
                <wp:positionH relativeFrom="column">
                  <wp:posOffset>-276225</wp:posOffset>
                </wp:positionH>
                <wp:positionV relativeFrom="paragraph">
                  <wp:posOffset>2273935</wp:posOffset>
                </wp:positionV>
                <wp:extent cx="6296025" cy="3810000"/>
                <wp:effectExtent l="0" t="0" r="28575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D3A44" w14:textId="37647C19" w:rsidR="00974D57" w:rsidRPr="00974D57" w:rsidRDefault="00974D57">
                            <w:pPr>
                              <w:rPr>
                                <w:sz w:val="28"/>
                              </w:rPr>
                            </w:pPr>
                            <w:r w:rsidRPr="00974D57">
                              <w:rPr>
                                <w:sz w:val="28"/>
                              </w:rPr>
                              <w:t>7. Outline</w:t>
                            </w:r>
                            <w:r>
                              <w:rPr>
                                <w:sz w:val="28"/>
                              </w:rPr>
                              <w:t xml:space="preserve"> the coaching points for</w:t>
                            </w:r>
                            <w:r w:rsidRPr="00974D57">
                              <w:rPr>
                                <w:sz w:val="28"/>
                              </w:rPr>
                              <w:t xml:space="preserve"> each phase </w:t>
                            </w:r>
                            <w:r>
                              <w:rPr>
                                <w:sz w:val="28"/>
                              </w:rPr>
                              <w:t>from</w:t>
                            </w:r>
                            <w:r w:rsidRPr="00974D57">
                              <w:rPr>
                                <w:sz w:val="28"/>
                              </w:rPr>
                              <w:t xml:space="preserve"> the image above.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E0955" id="_x0000_s1041" type="#_x0000_t202" style="position:absolute;left:0;text-align:left;margin-left:-21.75pt;margin-top:179.05pt;width:495.75pt;height:300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">
                <v:textbox>
                  <w:txbxContent>
                    <w:p w14:paraId="5B3D3A44" w14:textId="37647C19" w:rsidR="00974D57" w:rsidRPr="00974D57" w:rsidRDefault="00974D57">
                      <w:pPr>
                        <w:rPr>
                          <w:sz w:val="28"/>
                        </w:rPr>
                      </w:pPr>
                      <w:r w:rsidRPr="00974D57">
                        <w:rPr>
                          <w:sz w:val="28"/>
                        </w:rPr>
                        <w:t>7. Outline</w:t>
                      </w:r>
                      <w:r>
                        <w:rPr>
                          <w:sz w:val="28"/>
                        </w:rPr>
                        <w:t xml:space="preserve"> the coaching points for</w:t>
                      </w:r>
                      <w:r w:rsidRPr="00974D57">
                        <w:rPr>
                          <w:sz w:val="28"/>
                        </w:rPr>
                        <w:t xml:space="preserve"> each phase </w:t>
                      </w:r>
                      <w:r>
                        <w:rPr>
                          <w:sz w:val="28"/>
                        </w:rPr>
                        <w:t>from</w:t>
                      </w:r>
                      <w:r w:rsidRPr="00974D57">
                        <w:rPr>
                          <w:sz w:val="28"/>
                        </w:rPr>
                        <w:t xml:space="preserve"> the image above.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4D57">
        <w:drawing>
          <wp:inline distT="0" distB="0" distL="0" distR="0" wp14:anchorId="095D9343" wp14:editId="1604A229">
            <wp:extent cx="5286375" cy="20859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90" t="8293" r="4276" b="12740"/>
                    <a:stretch/>
                  </pic:blipFill>
                  <pic:spPr bwMode="auto">
                    <a:xfrm>
                      <a:off x="0" y="0"/>
                      <a:ext cx="5286375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EA109" w14:textId="4096A4AD" w:rsidR="0046543D" w:rsidRDefault="0046543D" w:rsidP="00190F82">
      <w:pPr>
        <w:rPr>
          <w:b/>
          <w:sz w:val="36"/>
          <w:u w:val="single"/>
        </w:rPr>
      </w:pPr>
      <w:r>
        <w:rPr>
          <w:b/>
          <w:sz w:val="36"/>
          <w:u w:val="single"/>
        </w:rPr>
        <w:t>Key Words:</w:t>
      </w:r>
    </w:p>
    <w:p w14:paraId="6E385B5C" w14:textId="7DC09CA2" w:rsidR="0046543D" w:rsidRDefault="0046543D" w:rsidP="0046543D">
      <w:pPr>
        <w:pStyle w:val="ListParagraph"/>
        <w:numPr>
          <w:ilvl w:val="0"/>
          <w:numId w:val="7"/>
        </w:numPr>
        <w:rPr>
          <w:sz w:val="28"/>
        </w:rPr>
      </w:pPr>
      <w:r w:rsidRPr="0046543D">
        <w:rPr>
          <w:sz w:val="28"/>
        </w:rPr>
        <w:t>Grip</w:t>
      </w:r>
    </w:p>
    <w:p w14:paraId="6145E411" w14:textId="764DAEB2" w:rsidR="0046543D" w:rsidRDefault="0046543D" w:rsidP="0046543D">
      <w:pPr>
        <w:pStyle w:val="ListParagraph"/>
        <w:numPr>
          <w:ilvl w:val="0"/>
          <w:numId w:val="7"/>
        </w:numPr>
        <w:rPr>
          <w:sz w:val="28"/>
        </w:rPr>
      </w:pPr>
      <w:r>
        <w:rPr>
          <w:sz w:val="28"/>
        </w:rPr>
        <w:t xml:space="preserve">Starting position </w:t>
      </w:r>
    </w:p>
    <w:p w14:paraId="1D33D59B" w14:textId="2D59CD3F" w:rsidR="0046543D" w:rsidRDefault="0046543D" w:rsidP="0046543D">
      <w:pPr>
        <w:pStyle w:val="ListParagraph"/>
        <w:numPr>
          <w:ilvl w:val="0"/>
          <w:numId w:val="7"/>
        </w:numPr>
        <w:rPr>
          <w:sz w:val="28"/>
        </w:rPr>
      </w:pPr>
      <w:r>
        <w:rPr>
          <w:sz w:val="28"/>
        </w:rPr>
        <w:t xml:space="preserve">Preparation phase </w:t>
      </w:r>
    </w:p>
    <w:p w14:paraId="6923B1D1" w14:textId="0052ACB6" w:rsidR="0046543D" w:rsidRDefault="0046543D" w:rsidP="0046543D">
      <w:pPr>
        <w:pStyle w:val="ListParagraph"/>
        <w:numPr>
          <w:ilvl w:val="0"/>
          <w:numId w:val="7"/>
        </w:numPr>
        <w:rPr>
          <w:sz w:val="28"/>
        </w:rPr>
      </w:pPr>
      <w:r>
        <w:rPr>
          <w:sz w:val="28"/>
        </w:rPr>
        <w:t xml:space="preserve">Chin </w:t>
      </w:r>
    </w:p>
    <w:p w14:paraId="5D69AEA4" w14:textId="77777777" w:rsidR="0046543D" w:rsidRDefault="0046543D" w:rsidP="0046543D">
      <w:pPr>
        <w:pStyle w:val="ListParagraph"/>
        <w:numPr>
          <w:ilvl w:val="0"/>
          <w:numId w:val="7"/>
        </w:numPr>
        <w:rPr>
          <w:sz w:val="28"/>
        </w:rPr>
      </w:pPr>
      <w:r>
        <w:rPr>
          <w:sz w:val="28"/>
        </w:rPr>
        <w:t xml:space="preserve">Knee </w:t>
      </w:r>
    </w:p>
    <w:p w14:paraId="5EF2054C" w14:textId="77777777" w:rsidR="0046543D" w:rsidRDefault="0046543D" w:rsidP="0046543D">
      <w:pPr>
        <w:pStyle w:val="ListParagraph"/>
        <w:numPr>
          <w:ilvl w:val="0"/>
          <w:numId w:val="7"/>
        </w:numPr>
        <w:rPr>
          <w:sz w:val="28"/>
        </w:rPr>
      </w:pPr>
      <w:r>
        <w:rPr>
          <w:sz w:val="28"/>
        </w:rPr>
        <w:t>Toe</w:t>
      </w:r>
    </w:p>
    <w:p w14:paraId="77E32EEF" w14:textId="1ADE9C57" w:rsidR="0046543D" w:rsidRDefault="0046543D" w:rsidP="00190F82">
      <w:pPr>
        <w:pStyle w:val="ListParagraph"/>
        <w:numPr>
          <w:ilvl w:val="0"/>
          <w:numId w:val="7"/>
        </w:numPr>
        <w:rPr>
          <w:sz w:val="28"/>
        </w:rPr>
      </w:pPr>
      <w:r>
        <w:rPr>
          <w:sz w:val="28"/>
        </w:rPr>
        <w:t>Throwing technique</w:t>
      </w:r>
    </w:p>
    <w:p w14:paraId="69208122" w14:textId="0030FB52" w:rsidR="0046543D" w:rsidRPr="0046543D" w:rsidRDefault="0046543D" w:rsidP="00190F82">
      <w:pPr>
        <w:pStyle w:val="ListParagraph"/>
        <w:numPr>
          <w:ilvl w:val="0"/>
          <w:numId w:val="7"/>
        </w:numPr>
        <w:rPr>
          <w:sz w:val="28"/>
        </w:rPr>
      </w:pPr>
      <w:r>
        <w:rPr>
          <w:sz w:val="28"/>
        </w:rPr>
        <w:t>Release</w:t>
      </w:r>
    </w:p>
    <w:p w14:paraId="748D8143" w14:textId="6030A7EE" w:rsidR="0046543D" w:rsidRPr="00C261D8" w:rsidRDefault="00961C5F" w:rsidP="00190F82">
      <w:pPr>
        <w:rPr>
          <w:b/>
          <w:sz w:val="36"/>
          <w:u w:val="single"/>
        </w:rPr>
      </w:pPr>
      <w:r w:rsidRPr="00961C5F">
        <w:rPr>
          <w:b/>
          <w:noProof/>
          <w:sz w:val="36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B1F2EBD" wp14:editId="69DD9C41">
                <wp:simplePos x="0" y="0"/>
                <wp:positionH relativeFrom="column">
                  <wp:posOffset>-409575</wp:posOffset>
                </wp:positionH>
                <wp:positionV relativeFrom="paragraph">
                  <wp:posOffset>2573655</wp:posOffset>
                </wp:positionV>
                <wp:extent cx="6467475" cy="6267450"/>
                <wp:effectExtent l="0" t="0" r="28575" b="1905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626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F1FD7" w14:textId="2A1F0306" w:rsidR="00961C5F" w:rsidRPr="00961C5F" w:rsidRDefault="00961C5F">
                            <w:pPr>
                              <w:rPr>
                                <w:sz w:val="28"/>
                              </w:rPr>
                            </w:pPr>
                            <w:r w:rsidRPr="00961C5F">
                              <w:rPr>
                                <w:sz w:val="28"/>
                              </w:rPr>
                              <w:t xml:space="preserve">8. </w:t>
                            </w:r>
                            <w:r w:rsidRPr="00961C5F">
                              <w:rPr>
                                <w:sz w:val="28"/>
                              </w:rPr>
                              <w:t xml:space="preserve">Design an effective activity which will help an athlete improve </w:t>
                            </w:r>
                            <w:r w:rsidR="00B052E0">
                              <w:rPr>
                                <w:sz w:val="28"/>
                              </w:rPr>
                              <w:t>their</w:t>
                            </w:r>
                            <w:bookmarkStart w:id="0" w:name="_GoBack"/>
                            <w:bookmarkEnd w:id="0"/>
                            <w:r w:rsidRPr="00961C5F">
                              <w:rPr>
                                <w:sz w:val="28"/>
                              </w:rPr>
                              <w:t xml:space="preserve"> take </w:t>
                            </w:r>
                            <w:r>
                              <w:rPr>
                                <w:sz w:val="28"/>
                              </w:rPr>
                              <w:t xml:space="preserve">off </w:t>
                            </w:r>
                            <w:r w:rsidRPr="00961C5F">
                              <w:rPr>
                                <w:sz w:val="28"/>
                              </w:rPr>
                              <w:t xml:space="preserve">phase during long jump.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F2EBD" id="_x0000_s1042" type="#_x0000_t202" style="position:absolute;margin-left:-32.25pt;margin-top:202.65pt;width:509.25pt;height:493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">
                <v:textbox>
                  <w:txbxContent>
                    <w:p w14:paraId="67DF1FD7" w14:textId="2A1F0306" w:rsidR="00961C5F" w:rsidRPr="00961C5F" w:rsidRDefault="00961C5F">
                      <w:pPr>
                        <w:rPr>
                          <w:sz w:val="28"/>
                        </w:rPr>
                      </w:pPr>
                      <w:r w:rsidRPr="00961C5F">
                        <w:rPr>
                          <w:sz w:val="28"/>
                        </w:rPr>
                        <w:t xml:space="preserve">8. </w:t>
                      </w:r>
                      <w:r w:rsidRPr="00961C5F">
                        <w:rPr>
                          <w:sz w:val="28"/>
                        </w:rPr>
                        <w:t xml:space="preserve">Design an effective activity which will help an athlete improve </w:t>
                      </w:r>
                      <w:r w:rsidR="00B052E0">
                        <w:rPr>
                          <w:sz w:val="28"/>
                        </w:rPr>
                        <w:t>their</w:t>
                      </w:r>
                      <w:bookmarkStart w:id="1" w:name="_GoBack"/>
                      <w:bookmarkEnd w:id="1"/>
                      <w:r w:rsidRPr="00961C5F">
                        <w:rPr>
                          <w:sz w:val="28"/>
                        </w:rPr>
                        <w:t xml:space="preserve"> take </w:t>
                      </w:r>
                      <w:r>
                        <w:rPr>
                          <w:sz w:val="28"/>
                        </w:rPr>
                        <w:t xml:space="preserve">off </w:t>
                      </w:r>
                      <w:r w:rsidRPr="00961C5F">
                        <w:rPr>
                          <w:sz w:val="28"/>
                        </w:rPr>
                        <w:t xml:space="preserve">phase during long jump.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543D" w:rsidRPr="0046543D">
        <w:rPr>
          <w:b/>
          <w:noProof/>
          <w:sz w:val="36"/>
          <w:u w:val="single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943EA6F" wp14:editId="24BFC5FA">
                <wp:simplePos x="0" y="0"/>
                <wp:positionH relativeFrom="column">
                  <wp:posOffset>-409575</wp:posOffset>
                </wp:positionH>
                <wp:positionV relativeFrom="paragraph">
                  <wp:posOffset>476250</wp:posOffset>
                </wp:positionV>
                <wp:extent cx="6324600" cy="2019300"/>
                <wp:effectExtent l="0" t="0" r="0" b="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4D764" w14:textId="5FE04F0C" w:rsidR="0046543D" w:rsidRDefault="0046543D" w:rsidP="0046543D">
                            <w:pPr>
                              <w:jc w:val="center"/>
                            </w:pPr>
                            <w:r w:rsidRPr="0046543D">
                              <w:drawing>
                                <wp:inline distT="0" distB="0" distL="0" distR="0" wp14:anchorId="3B456915" wp14:editId="150FF782">
                                  <wp:extent cx="5257800" cy="1918970"/>
                                  <wp:effectExtent l="0" t="0" r="0" b="508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57800" cy="1918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3EA6F" id="_x0000_s1043" type="#_x0000_t202" style="position:absolute;margin-left:-32.25pt;margin-top:37.5pt;width:498pt;height:159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" stroked="f">
                <v:textbox>
                  <w:txbxContent>
                    <w:p w14:paraId="73A4D764" w14:textId="5FE04F0C" w:rsidR="0046543D" w:rsidRDefault="0046543D" w:rsidP="0046543D">
                      <w:pPr>
                        <w:jc w:val="center"/>
                      </w:pPr>
                      <w:r w:rsidRPr="0046543D">
                        <w:drawing>
                          <wp:inline distT="0" distB="0" distL="0" distR="0" wp14:anchorId="3B456915" wp14:editId="150FF782">
                            <wp:extent cx="5257800" cy="1918970"/>
                            <wp:effectExtent l="0" t="0" r="0" b="508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57800" cy="1918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693E" w:rsidRPr="00C261D8">
        <w:rPr>
          <w:b/>
          <w:sz w:val="36"/>
          <w:u w:val="single"/>
        </w:rPr>
        <w:t xml:space="preserve">Jump: Long Jump </w:t>
      </w:r>
    </w:p>
    <w:sectPr w:rsidR="0046543D" w:rsidRPr="00C261D8" w:rsidSect="00FD298D">
      <w:pgSz w:w="11906" w:h="16838"/>
      <w:pgMar w:top="1440" w:right="1440" w:bottom="1440" w:left="144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61795"/>
    <w:multiLevelType w:val="hybridMultilevel"/>
    <w:tmpl w:val="C2B8BF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980643"/>
    <w:multiLevelType w:val="hybridMultilevel"/>
    <w:tmpl w:val="F4D423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824C0D"/>
    <w:multiLevelType w:val="hybridMultilevel"/>
    <w:tmpl w:val="CA164B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DC1E41"/>
    <w:multiLevelType w:val="hybridMultilevel"/>
    <w:tmpl w:val="D4D231CA"/>
    <w:lvl w:ilvl="0" w:tplc="E070A41C">
      <w:numFmt w:val="bullet"/>
      <w:lvlText w:val="-"/>
      <w:lvlJc w:val="left"/>
      <w:pPr>
        <w:ind w:left="855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7D3CA5"/>
    <w:multiLevelType w:val="hybridMultilevel"/>
    <w:tmpl w:val="3ED49CB2"/>
    <w:lvl w:ilvl="0" w:tplc="E070A41C">
      <w:numFmt w:val="bullet"/>
      <w:lvlText w:val="-"/>
      <w:lvlJc w:val="left"/>
      <w:pPr>
        <w:ind w:left="855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5" w15:restartNumberingAfterBreak="0">
    <w:nsid w:val="52846ADA"/>
    <w:multiLevelType w:val="hybridMultilevel"/>
    <w:tmpl w:val="73E823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8829C5"/>
    <w:multiLevelType w:val="hybridMultilevel"/>
    <w:tmpl w:val="A7F4C4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98D"/>
    <w:rsid w:val="000E49E7"/>
    <w:rsid w:val="001746F5"/>
    <w:rsid w:val="00190F82"/>
    <w:rsid w:val="00254F31"/>
    <w:rsid w:val="002F077B"/>
    <w:rsid w:val="003E572C"/>
    <w:rsid w:val="003F124D"/>
    <w:rsid w:val="0046543D"/>
    <w:rsid w:val="004E155E"/>
    <w:rsid w:val="006C2611"/>
    <w:rsid w:val="0071693E"/>
    <w:rsid w:val="00724BDE"/>
    <w:rsid w:val="00801BC6"/>
    <w:rsid w:val="00832321"/>
    <w:rsid w:val="008B2E28"/>
    <w:rsid w:val="00961C5F"/>
    <w:rsid w:val="00974D57"/>
    <w:rsid w:val="00B052E0"/>
    <w:rsid w:val="00B217E4"/>
    <w:rsid w:val="00B94EA4"/>
    <w:rsid w:val="00C261D8"/>
    <w:rsid w:val="00DC25BC"/>
    <w:rsid w:val="00DD0860"/>
    <w:rsid w:val="00FD2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91F6BA8"/>
  <w15:chartTrackingRefBased/>
  <w15:docId w15:val="{15D4ED68-E66E-4DD9-BC1E-0B26340A5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0F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33968897889246AA3618541BA83D7D" ma:contentTypeVersion="10" ma:contentTypeDescription="Create a new document." ma:contentTypeScope="" ma:versionID="90fb3bf7b2bbf3f1a66f17d785ae7199">
  <xsd:schema xmlns:xsd="http://www.w3.org/2001/XMLSchema" xmlns:xs="http://www.w3.org/2001/XMLSchema" xmlns:p="http://schemas.microsoft.com/office/2006/metadata/properties" xmlns:ns3="2477af94-acdb-42bb-a3b6-b4f423f1e0ca" targetNamespace="http://schemas.microsoft.com/office/2006/metadata/properties" ma:root="true" ma:fieldsID="d28d722841c4c169b9b4bb34e6dc5307" ns3:_="">
    <xsd:import namespace="2477af94-acdb-42bb-a3b6-b4f423f1e0c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77af94-acdb-42bb-a3b6-b4f423f1e0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EDFB57-A52C-45C9-BC12-97F732AF0C55}">
  <ds:schemaRefs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2477af94-acdb-42bb-a3b6-b4f423f1e0ca"/>
    <ds:schemaRef ds:uri="http://schemas.openxmlformats.org/package/2006/metadata/core-properties"/>
    <ds:schemaRef ds:uri="http://purl.org/dc/dcmitype/"/>
    <ds:schemaRef ds:uri="http://purl.org/dc/elements/1.1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4D72D4F9-4CFF-47CA-841A-E42876EE67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208F3B-13E3-41A6-BC4F-174A92D2B9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77af94-acdb-42bb-a3b6-b4f423f1e0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F9F7E04B</Template>
  <TotalTime>142</TotalTime>
  <Pages>7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WARE</dc:creator>
  <cp:keywords/>
  <dc:description/>
  <cp:lastModifiedBy>Katherine WARE</cp:lastModifiedBy>
  <cp:revision>5</cp:revision>
  <dcterms:created xsi:type="dcterms:W3CDTF">2020-03-19T14:14:00Z</dcterms:created>
  <dcterms:modified xsi:type="dcterms:W3CDTF">2020-03-20T10:55:00Z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0x010100E133968897889246AA3618541BA83D7D</vt:lpwstr>
  </property>
</Properties>
</file>